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99FF"/>
  <w:body>
    <w:p w14:paraId="7DA2EB34" w14:textId="4D981660" w:rsidR="002933A3" w:rsidRDefault="002170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43AB4B9" wp14:editId="5A37B300">
            <wp:simplePos x="0" y="0"/>
            <wp:positionH relativeFrom="column">
              <wp:posOffset>-361950</wp:posOffset>
            </wp:positionH>
            <wp:positionV relativeFrom="paragraph">
              <wp:posOffset>-387350</wp:posOffset>
            </wp:positionV>
            <wp:extent cx="1724025" cy="11493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14">
        <w:rPr>
          <w:noProof/>
        </w:rPr>
        <w:drawing>
          <wp:anchor distT="0" distB="0" distL="114300" distR="114300" simplePos="0" relativeHeight="251647488" behindDoc="0" locked="0" layoutInCell="1" allowOverlap="1" wp14:anchorId="5536FA3C" wp14:editId="3B28B49F">
            <wp:simplePos x="0" y="0"/>
            <wp:positionH relativeFrom="column">
              <wp:posOffset>1050730</wp:posOffset>
            </wp:positionH>
            <wp:positionV relativeFrom="paragraph">
              <wp:posOffset>-211648</wp:posOffset>
            </wp:positionV>
            <wp:extent cx="1733938" cy="1155700"/>
            <wp:effectExtent l="3175" t="0" r="3175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6084" cy="1157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1F">
        <w:rPr>
          <w:noProof/>
        </w:rPr>
        <w:drawing>
          <wp:anchor distT="0" distB="0" distL="114300" distR="114300" simplePos="0" relativeHeight="251642368" behindDoc="0" locked="0" layoutInCell="1" allowOverlap="1" wp14:anchorId="53FD679C" wp14:editId="75D91581">
            <wp:simplePos x="0" y="0"/>
            <wp:positionH relativeFrom="column">
              <wp:posOffset>2571750</wp:posOffset>
            </wp:positionH>
            <wp:positionV relativeFrom="paragraph">
              <wp:posOffset>-314325</wp:posOffset>
            </wp:positionV>
            <wp:extent cx="2185670" cy="145735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81" cy="1458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5A910" wp14:editId="0C9E78CA">
                <wp:simplePos x="0" y="0"/>
                <wp:positionH relativeFrom="column">
                  <wp:posOffset>6045835</wp:posOffset>
                </wp:positionH>
                <wp:positionV relativeFrom="paragraph">
                  <wp:posOffset>-1270</wp:posOffset>
                </wp:positionV>
                <wp:extent cx="2136140" cy="428625"/>
                <wp:effectExtent l="0" t="0" r="0" b="127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C419F" w14:textId="3AD56449" w:rsidR="00811BB3" w:rsidRPr="0027081F" w:rsidRDefault="00811BB3" w:rsidP="00811BB3">
                            <w:pPr>
                              <w:snapToGrid w:val="0"/>
                              <w:rPr>
                                <w:rFonts w:ascii="Monotype Corsiva" w:eastAsia="BIZ UDPゴシック" w:hAnsi="Monotype Corsiva"/>
                                <w:color w:val="FF00FF"/>
                                <w:sz w:val="52"/>
                                <w:szCs w:val="52"/>
                              </w:rPr>
                            </w:pPr>
                            <w:r w:rsidRPr="0027081F">
                              <w:rPr>
                                <w:rFonts w:ascii="Monotype Corsiva" w:eastAsia="BIZ UDPゴシック" w:hAnsi="Monotype Corsiva"/>
                                <w:color w:val="FF00FF"/>
                                <w:sz w:val="52"/>
                                <w:szCs w:val="52"/>
                              </w:rPr>
                              <w:t>Mathers day</w:t>
                            </w:r>
                          </w:p>
                          <w:p w14:paraId="789E7156" w14:textId="77777777" w:rsidR="00811BB3" w:rsidRPr="00BA351F" w:rsidRDefault="00811BB3" w:rsidP="00811BB3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5A91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76.05pt;margin-top:-.1pt;width:168.2pt;height:3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" filled="f" stroked="f">
                <v:textbox inset="5.85pt,.7pt,5.85pt,.7pt">
                  <w:txbxContent>
                    <w:p w14:paraId="6EEC419F" w14:textId="3AD56449" w:rsidR="00811BB3" w:rsidRPr="0027081F" w:rsidRDefault="00811BB3" w:rsidP="00811BB3">
                      <w:pPr>
                        <w:snapToGrid w:val="0"/>
                        <w:rPr>
                          <w:rFonts w:ascii="Monotype Corsiva" w:eastAsia="BIZ UDPゴシック" w:hAnsi="Monotype Corsiva"/>
                          <w:color w:val="FF00FF"/>
                          <w:sz w:val="52"/>
                          <w:szCs w:val="52"/>
                        </w:rPr>
                      </w:pPr>
                      <w:r w:rsidRPr="0027081F">
                        <w:rPr>
                          <w:rFonts w:ascii="Monotype Corsiva" w:eastAsia="BIZ UDPゴシック" w:hAnsi="Monotype Corsiva"/>
                          <w:color w:val="FF00FF"/>
                          <w:sz w:val="52"/>
                          <w:szCs w:val="52"/>
                        </w:rPr>
                        <w:t>Mathers day</w:t>
                      </w:r>
                    </w:p>
                    <w:p w14:paraId="789E7156" w14:textId="77777777" w:rsidR="00811BB3" w:rsidRPr="00BA351F" w:rsidRDefault="00811BB3" w:rsidP="00811BB3">
                      <w:pPr>
                        <w:snapToGrid w:val="0"/>
                        <w:rPr>
                          <w:rFonts w:ascii="BIZ UDPゴシック" w:eastAsia="BIZ UDPゴシック" w:hAnsi="BIZ UDPゴシック"/>
                          <w:color w:val="E36C0A" w:themeColor="accent6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65A910" wp14:editId="6FF5CD2C">
                <wp:simplePos x="0" y="0"/>
                <wp:positionH relativeFrom="column">
                  <wp:posOffset>5083810</wp:posOffset>
                </wp:positionH>
                <wp:positionV relativeFrom="paragraph">
                  <wp:posOffset>-1270</wp:posOffset>
                </wp:positionV>
                <wp:extent cx="1126490" cy="428625"/>
                <wp:effectExtent l="0" t="0" r="0" b="127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0D23C" w14:textId="6FAACCED" w:rsidR="00811BB3" w:rsidRPr="00811BB3" w:rsidRDefault="00811BB3" w:rsidP="00811BB3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color w:val="FF00FF"/>
                                <w:sz w:val="44"/>
                                <w:szCs w:val="44"/>
                              </w:rPr>
                            </w:pPr>
                            <w:r w:rsidRPr="00811BB3">
                              <w:rPr>
                                <w:rFonts w:ascii="BIZ UDPゴシック" w:eastAsia="BIZ UDPゴシック" w:hAnsi="BIZ UDPゴシック" w:hint="eastAsia"/>
                                <w:color w:val="FF00FF"/>
                                <w:sz w:val="44"/>
                                <w:szCs w:val="44"/>
                              </w:rPr>
                              <w:t>２０２０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A910" id="Text Box 15" o:spid="_x0000_s1027" type="#_x0000_t202" style="position:absolute;left:0;text-align:left;margin-left:400.3pt;margin-top:-.1pt;width:88.7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" filled="f" stroked="f">
                <v:textbox inset="5.85pt,.7pt,5.85pt,.7pt">
                  <w:txbxContent>
                    <w:p w14:paraId="2E90D23C" w14:textId="6FAACCED" w:rsidR="00811BB3" w:rsidRPr="00811BB3" w:rsidRDefault="00811BB3" w:rsidP="00811BB3">
                      <w:pPr>
                        <w:snapToGrid w:val="0"/>
                        <w:rPr>
                          <w:rFonts w:ascii="BIZ UDPゴシック" w:eastAsia="BIZ UDPゴシック" w:hAnsi="BIZ UDPゴシック"/>
                          <w:color w:val="FF00FF"/>
                          <w:sz w:val="44"/>
                          <w:szCs w:val="44"/>
                        </w:rPr>
                      </w:pPr>
                      <w:r w:rsidRPr="00811BB3">
                        <w:rPr>
                          <w:rFonts w:ascii="BIZ UDPゴシック" w:eastAsia="BIZ UDPゴシック" w:hAnsi="BIZ UDPゴシック" w:hint="eastAsia"/>
                          <w:color w:val="FF00FF"/>
                          <w:sz w:val="44"/>
                          <w:szCs w:val="44"/>
                        </w:rPr>
                        <w:t>２０２０</w:t>
                      </w:r>
                    </w:p>
                  </w:txbxContent>
                </v:textbox>
              </v:shape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13706D" wp14:editId="49861362">
                <wp:simplePos x="0" y="0"/>
                <wp:positionH relativeFrom="column">
                  <wp:posOffset>5149850</wp:posOffset>
                </wp:positionH>
                <wp:positionV relativeFrom="paragraph">
                  <wp:posOffset>165100</wp:posOffset>
                </wp:positionV>
                <wp:extent cx="2946400" cy="1044575"/>
                <wp:effectExtent l="0" t="3175" r="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D998" w14:textId="10844E1B" w:rsidR="004A64FB" w:rsidRPr="0027081F" w:rsidRDefault="008F5475" w:rsidP="00811BB3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FF"/>
                                <w:sz w:val="144"/>
                                <w:szCs w:val="144"/>
                              </w:rPr>
                            </w:pPr>
                            <w:r w:rsidRPr="0027081F">
                              <w:rPr>
                                <w:rFonts w:ascii="BIZ UDPゴシック" w:eastAsia="BIZ UDPゴシック" w:hAnsi="BIZ UDPゴシック" w:hint="eastAsia"/>
                                <w:color w:val="FF00FF"/>
                                <w:sz w:val="144"/>
                                <w:szCs w:val="144"/>
                              </w:rPr>
                              <w:t>母の日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706D" id="Text Box 5" o:spid="_x0000_s1028" type="#_x0000_t202" style="position:absolute;left:0;text-align:left;margin-left:405.5pt;margin-top:13pt;width:232pt;height:8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" filled="f" stroked="f">
                <v:textbox inset="5.85pt,.7pt,5.85pt,.7pt">
                  <w:txbxContent>
                    <w:p w14:paraId="4FB7D998" w14:textId="10844E1B" w:rsidR="004A64FB" w:rsidRPr="0027081F" w:rsidRDefault="008F5475" w:rsidP="00811BB3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FF00FF"/>
                          <w:sz w:val="144"/>
                          <w:szCs w:val="144"/>
                        </w:rPr>
                      </w:pPr>
                      <w:r w:rsidRPr="0027081F">
                        <w:rPr>
                          <w:rFonts w:ascii="BIZ UDPゴシック" w:eastAsia="BIZ UDPゴシック" w:hAnsi="BIZ UDPゴシック" w:hint="eastAsia"/>
                          <w:color w:val="FF00FF"/>
                          <w:sz w:val="144"/>
                          <w:szCs w:val="144"/>
                        </w:rPr>
                        <w:t>母の日</w:t>
                      </w:r>
                    </w:p>
                  </w:txbxContent>
                </v:textbox>
              </v:shape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62EB77" wp14:editId="62F4A8AB">
                <wp:simplePos x="0" y="0"/>
                <wp:positionH relativeFrom="column">
                  <wp:posOffset>4899025</wp:posOffset>
                </wp:positionH>
                <wp:positionV relativeFrom="paragraph">
                  <wp:posOffset>-46990</wp:posOffset>
                </wp:positionV>
                <wp:extent cx="5534025" cy="1874520"/>
                <wp:effectExtent l="3175" t="635" r="6350" b="1270"/>
                <wp:wrapNone/>
                <wp:docPr id="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1874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61BA4" id="Rectangle 8" o:spid="_x0000_s1026" style="position:absolute;left:0;text-align:left;margin-left:385.75pt;margin-top:-3.7pt;width:435.75pt;height:147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" stroked="f">
                <v:fill opacity="35466f"/>
                <v:textbox inset="5.85pt,.7pt,5.85pt,.7pt"/>
              </v:rect>
            </w:pict>
          </mc:Fallback>
        </mc:AlternateContent>
      </w:r>
    </w:p>
    <w:p w14:paraId="6E26310F" w14:textId="03768F83" w:rsidR="00375FD0" w:rsidRDefault="0021700B">
      <w:r>
        <w:rPr>
          <w:noProof/>
        </w:rPr>
        <w:drawing>
          <wp:anchor distT="0" distB="0" distL="114300" distR="114300" simplePos="0" relativeHeight="251677184" behindDoc="0" locked="0" layoutInCell="1" allowOverlap="1" wp14:anchorId="694EE826" wp14:editId="792AF3E4">
            <wp:simplePos x="0" y="0"/>
            <wp:positionH relativeFrom="column">
              <wp:posOffset>3504565</wp:posOffset>
            </wp:positionH>
            <wp:positionV relativeFrom="paragraph">
              <wp:posOffset>1609725</wp:posOffset>
            </wp:positionV>
            <wp:extent cx="1614488" cy="107632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BAE03B2" wp14:editId="3C20104C">
            <wp:simplePos x="0" y="0"/>
            <wp:positionH relativeFrom="column">
              <wp:posOffset>3038475</wp:posOffset>
            </wp:positionH>
            <wp:positionV relativeFrom="paragraph">
              <wp:posOffset>2657475</wp:posOffset>
            </wp:positionV>
            <wp:extent cx="1762125" cy="1174750"/>
            <wp:effectExtent l="0" t="0" r="952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-chieyo\AppData\Local\Microsoft\Windows\Temporary Internet Files\Low\Content.IE5\ZQ7W1Z6H\j0180477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10" cy="117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6ED38776" wp14:editId="7D8A3E0E">
            <wp:simplePos x="0" y="0"/>
            <wp:positionH relativeFrom="column">
              <wp:posOffset>2152650</wp:posOffset>
            </wp:positionH>
            <wp:positionV relativeFrom="paragraph">
              <wp:posOffset>1221740</wp:posOffset>
            </wp:positionV>
            <wp:extent cx="1619250" cy="10795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3E38AEC2" wp14:editId="1DF740C4">
            <wp:simplePos x="0" y="0"/>
            <wp:positionH relativeFrom="column">
              <wp:posOffset>170657</wp:posOffset>
            </wp:positionH>
            <wp:positionV relativeFrom="paragraph">
              <wp:posOffset>4446113</wp:posOffset>
            </wp:positionV>
            <wp:extent cx="2332671" cy="1555114"/>
            <wp:effectExtent l="7938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514" cy="155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F79F239" wp14:editId="62BB0DFB">
                <wp:simplePos x="0" y="0"/>
                <wp:positionH relativeFrom="column">
                  <wp:posOffset>-266700</wp:posOffset>
                </wp:positionH>
                <wp:positionV relativeFrom="paragraph">
                  <wp:posOffset>5562600</wp:posOffset>
                </wp:positionV>
                <wp:extent cx="1085850" cy="387350"/>
                <wp:effectExtent l="0" t="0" r="0" b="0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07331" w14:textId="02996809" w:rsidR="00362146" w:rsidRPr="0021700B" w:rsidRDefault="00362146" w:rsidP="00362146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700B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母の日参り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F239" id="Text Box 10" o:spid="_x0000_s1029" type="#_x0000_t202" style="position:absolute;left:0;text-align:left;margin-left:-21pt;margin-top:438pt;width:85.5pt;height:3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" filled="f" stroked="f">
                <v:textbox inset="5.85pt,.7pt,5.85pt,.7pt">
                  <w:txbxContent>
                    <w:p w14:paraId="10B07331" w14:textId="02996809" w:rsidR="00362146" w:rsidRPr="0021700B" w:rsidRDefault="00362146" w:rsidP="00362146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700B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4"/>
                          <w:szCs w:val="24"/>
                        </w:rPr>
                        <w:t>母の日参り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A16E125" wp14:editId="7618215F">
            <wp:simplePos x="0" y="0"/>
            <wp:positionH relativeFrom="column">
              <wp:posOffset>-678471</wp:posOffset>
            </wp:positionH>
            <wp:positionV relativeFrom="paragraph">
              <wp:posOffset>5639145</wp:posOffset>
            </wp:positionV>
            <wp:extent cx="1716564" cy="1144376"/>
            <wp:effectExtent l="318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9608" cy="114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032B095" wp14:editId="2C50A492">
            <wp:simplePos x="0" y="0"/>
            <wp:positionH relativeFrom="column">
              <wp:posOffset>-559752</wp:posOffset>
            </wp:positionH>
            <wp:positionV relativeFrom="paragraph">
              <wp:posOffset>4122261</wp:posOffset>
            </wp:positionV>
            <wp:extent cx="1590604" cy="1060402"/>
            <wp:effectExtent l="0" t="266700" r="0" b="254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604" cy="106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5252D0CC" wp14:editId="67CA9DA9">
            <wp:simplePos x="0" y="0"/>
            <wp:positionH relativeFrom="column">
              <wp:posOffset>-948374</wp:posOffset>
            </wp:positionH>
            <wp:positionV relativeFrom="paragraph">
              <wp:posOffset>1445578</wp:posOffset>
            </wp:positionV>
            <wp:extent cx="3498215" cy="2331720"/>
            <wp:effectExtent l="0" t="590550" r="0" b="5638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21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0827D0E4" wp14:editId="480D3103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717993" cy="114532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93" cy="114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5AE9B7" wp14:editId="685BA5C7">
                <wp:simplePos x="0" y="0"/>
                <wp:positionH relativeFrom="column">
                  <wp:posOffset>-342900</wp:posOffset>
                </wp:positionH>
                <wp:positionV relativeFrom="paragraph">
                  <wp:posOffset>6515100</wp:posOffset>
                </wp:positionV>
                <wp:extent cx="1381125" cy="267970"/>
                <wp:effectExtent l="0" t="0" r="0" b="0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9EA98" w14:textId="5F792BFB" w:rsidR="00085114" w:rsidRPr="00085114" w:rsidRDefault="00085114" w:rsidP="00085114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2"/>
                              </w:rPr>
                            </w:pPr>
                            <w:r w:rsidRPr="0008511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2"/>
                              </w:rPr>
                              <w:t>天国のお母さんへ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E9B7" id="_x0000_s1030" type="#_x0000_t202" style="position:absolute;left:0;text-align:left;margin-left:-27pt;margin-top:513pt;width:108.75pt;height:2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" filled="f" stroked="f">
                <v:textbox inset="5.85pt,.7pt,5.85pt,.7pt">
                  <w:txbxContent>
                    <w:p w14:paraId="7F59EA98" w14:textId="5F792BFB" w:rsidR="00085114" w:rsidRPr="00085114" w:rsidRDefault="00085114" w:rsidP="00085114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2"/>
                        </w:rPr>
                      </w:pPr>
                      <w:r w:rsidRPr="0008511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2"/>
                        </w:rPr>
                        <w:t>天国のお母さんへ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A621A6" wp14:editId="36BF3128">
                <wp:simplePos x="0" y="0"/>
                <wp:positionH relativeFrom="column">
                  <wp:posOffset>1692275</wp:posOffset>
                </wp:positionH>
                <wp:positionV relativeFrom="paragraph">
                  <wp:posOffset>6011227</wp:posOffset>
                </wp:positionV>
                <wp:extent cx="3065145" cy="714375"/>
                <wp:effectExtent l="0" t="0" r="0" b="952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5300C" w14:textId="51EC4190" w:rsidR="00362146" w:rsidRDefault="00362146" w:rsidP="0021700B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メイリオ" w:eastAsia="メイリオ" w:hAnsi="メイリオ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17365D" w:themeColor="text2" w:themeShade="BF"/>
                              </w:rPr>
                              <w:t>当日は無くなり次第販売終了となります。</w:t>
                            </w:r>
                          </w:p>
                          <w:p w14:paraId="7EA9710F" w14:textId="77777777" w:rsidR="00362146" w:rsidRDefault="00362146" w:rsidP="0021700B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メイリオ" w:eastAsia="メイリオ" w:hAnsi="メイリオ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17365D" w:themeColor="text2" w:themeShade="BF"/>
                              </w:rPr>
                              <w:t>事前のご予約がおすすめです。</w:t>
                            </w:r>
                          </w:p>
                          <w:p w14:paraId="5C4209A1" w14:textId="6FA3EC34" w:rsidR="00362146" w:rsidRDefault="00362146" w:rsidP="0021700B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rFonts w:ascii="メイリオ" w:eastAsia="メイリオ" w:hAnsi="メイリオ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17365D" w:themeColor="text2" w:themeShade="BF"/>
                              </w:rPr>
                              <w:t>オーダーはお早めに！</w:t>
                            </w:r>
                          </w:p>
                          <w:p w14:paraId="6F9C1078" w14:textId="77777777" w:rsidR="00362146" w:rsidRPr="00362146" w:rsidRDefault="00362146" w:rsidP="0021700B">
                            <w:pPr>
                              <w:snapToGrid w:val="0"/>
                              <w:spacing w:line="0" w:lineRule="atLeast"/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21A6" id="Text Box 7" o:spid="_x0000_s1031" type="#_x0000_t202" style="position:absolute;left:0;text-align:left;margin-left:133.25pt;margin-top:473.3pt;width:241.3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" filled="f" stroked="f">
                <v:textbox inset="5.85pt,.7pt,5.85pt,.7pt">
                  <w:txbxContent>
                    <w:p w14:paraId="75A5300C" w14:textId="51EC4190" w:rsidR="00362146" w:rsidRDefault="00362146" w:rsidP="0021700B">
                      <w:pPr>
                        <w:snapToGrid w:val="0"/>
                        <w:spacing w:line="0" w:lineRule="atLeast"/>
                        <w:jc w:val="right"/>
                        <w:rPr>
                          <w:rFonts w:ascii="メイリオ" w:eastAsia="メイリオ" w:hAnsi="メイリオ"/>
                          <w:color w:val="17365D" w:themeColor="text2" w:themeShade="BF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17365D" w:themeColor="text2" w:themeShade="BF"/>
                        </w:rPr>
                        <w:t>当日は無くなり次第販売終了となります。</w:t>
                      </w:r>
                    </w:p>
                    <w:p w14:paraId="7EA9710F" w14:textId="77777777" w:rsidR="00362146" w:rsidRDefault="00362146" w:rsidP="0021700B">
                      <w:pPr>
                        <w:snapToGrid w:val="0"/>
                        <w:spacing w:line="0" w:lineRule="atLeast"/>
                        <w:jc w:val="right"/>
                        <w:rPr>
                          <w:rFonts w:ascii="メイリオ" w:eastAsia="メイリオ" w:hAnsi="メイリオ"/>
                          <w:color w:val="17365D" w:themeColor="text2" w:themeShade="BF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17365D" w:themeColor="text2" w:themeShade="BF"/>
                        </w:rPr>
                        <w:t>事前のご予約がおすすめです。</w:t>
                      </w:r>
                    </w:p>
                    <w:p w14:paraId="5C4209A1" w14:textId="6FA3EC34" w:rsidR="00362146" w:rsidRDefault="00362146" w:rsidP="0021700B">
                      <w:pPr>
                        <w:snapToGrid w:val="0"/>
                        <w:spacing w:line="0" w:lineRule="atLeast"/>
                        <w:jc w:val="right"/>
                        <w:rPr>
                          <w:rFonts w:ascii="メイリオ" w:eastAsia="メイリオ" w:hAnsi="メイリオ"/>
                          <w:color w:val="17365D" w:themeColor="text2" w:themeShade="BF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17365D" w:themeColor="text2" w:themeShade="BF"/>
                        </w:rPr>
                        <w:t>オーダーはお早めに！</w:t>
                      </w:r>
                    </w:p>
                    <w:p w14:paraId="6F9C1078" w14:textId="77777777" w:rsidR="00362146" w:rsidRPr="00362146" w:rsidRDefault="00362146" w:rsidP="0021700B">
                      <w:pPr>
                        <w:snapToGrid w:val="0"/>
                        <w:spacing w:line="0" w:lineRule="atLeast"/>
                        <w:jc w:val="right"/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65A910" wp14:editId="539C5276">
                <wp:simplePos x="0" y="0"/>
                <wp:positionH relativeFrom="column">
                  <wp:posOffset>6274435</wp:posOffset>
                </wp:positionH>
                <wp:positionV relativeFrom="paragraph">
                  <wp:posOffset>6162675</wp:posOffset>
                </wp:positionV>
                <wp:extent cx="3612515" cy="33337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73F1" w14:textId="52E6A8B6" w:rsidR="00BA351F" w:rsidRPr="00BA351F" w:rsidRDefault="00BA351F" w:rsidP="00BA351F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BA351F">
                              <w:rPr>
                                <w:rFonts w:ascii="BIZ UDPゴシック" w:eastAsia="BIZ UDPゴシック" w:hAnsi="BIZ UDPゴシック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HANAMORI　ORIGINAL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A910" id="Text Box 14" o:spid="_x0000_s1032" type="#_x0000_t202" style="position:absolute;left:0;text-align:left;margin-left:494.05pt;margin-top:485.25pt;width:284.45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" filled="f" stroked="f">
                <v:textbox inset="5.85pt,.7pt,5.85pt,.7pt">
                  <w:txbxContent>
                    <w:p w14:paraId="3D9573F1" w14:textId="52E6A8B6" w:rsidR="00BA351F" w:rsidRPr="00BA351F" w:rsidRDefault="00BA351F" w:rsidP="00BA351F">
                      <w:pPr>
                        <w:snapToGrid w:val="0"/>
                        <w:rPr>
                          <w:rFonts w:ascii="BIZ UDPゴシック" w:eastAsia="BIZ UDPゴシック" w:hAnsi="BIZ UDPゴシック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BA351F">
                        <w:rPr>
                          <w:rFonts w:ascii="BIZ UDPゴシック" w:eastAsia="BIZ UDPゴシック" w:hAnsi="BIZ UDPゴシック" w:hint="eastAsia"/>
                          <w:color w:val="E36C0A" w:themeColor="accent6" w:themeShade="BF"/>
                          <w:sz w:val="44"/>
                          <w:szCs w:val="44"/>
                        </w:rPr>
                        <w:t>HANAMORI　ORIGINAL</w:t>
                      </w:r>
                    </w:p>
                  </w:txbxContent>
                </v:textbox>
              </v:shape>
            </w:pict>
          </mc:Fallback>
        </mc:AlternateContent>
      </w:r>
      <w:r w:rsidR="00085114">
        <w:rPr>
          <w:noProof/>
        </w:rPr>
        <w:drawing>
          <wp:anchor distT="0" distB="0" distL="114300" distR="114300" simplePos="0" relativeHeight="251644416" behindDoc="0" locked="0" layoutInCell="1" allowOverlap="1" wp14:anchorId="1C887493" wp14:editId="2EF5D0CD">
            <wp:simplePos x="0" y="0"/>
            <wp:positionH relativeFrom="column">
              <wp:posOffset>1390968</wp:posOffset>
            </wp:positionH>
            <wp:positionV relativeFrom="paragraph">
              <wp:posOffset>3718244</wp:posOffset>
            </wp:positionV>
            <wp:extent cx="3096578" cy="2064385"/>
            <wp:effectExtent l="0" t="514350" r="0" b="4883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578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14">
        <w:rPr>
          <w:noProof/>
        </w:rPr>
        <w:drawing>
          <wp:anchor distT="0" distB="0" distL="114300" distR="114300" simplePos="0" relativeHeight="251675136" behindDoc="0" locked="0" layoutInCell="1" allowOverlap="1" wp14:anchorId="041AF718" wp14:editId="00701544">
            <wp:simplePos x="0" y="0"/>
            <wp:positionH relativeFrom="column">
              <wp:posOffset>1885950</wp:posOffset>
            </wp:positionH>
            <wp:positionV relativeFrom="paragraph">
              <wp:posOffset>6257290</wp:posOffset>
            </wp:positionV>
            <wp:extent cx="938213" cy="625475"/>
            <wp:effectExtent l="0" t="0" r="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3" cy="62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146">
        <w:rPr>
          <w:noProof/>
        </w:rPr>
        <w:drawing>
          <wp:anchor distT="0" distB="0" distL="114300" distR="114300" simplePos="0" relativeHeight="251661824" behindDoc="0" locked="0" layoutInCell="1" allowOverlap="1" wp14:anchorId="4CB3B657" wp14:editId="39E8A332">
            <wp:simplePos x="0" y="0"/>
            <wp:positionH relativeFrom="column">
              <wp:posOffset>657225</wp:posOffset>
            </wp:positionH>
            <wp:positionV relativeFrom="paragraph">
              <wp:posOffset>6096000</wp:posOffset>
            </wp:positionV>
            <wp:extent cx="1103535" cy="73569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chieyo\AppData\Local\Microsoft\Windows\Temporary Internet Files\Low\Content.IE5\7TG235Y7\j0179171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35" cy="73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14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10C121D" wp14:editId="75643BE1">
                <wp:simplePos x="0" y="0"/>
                <wp:positionH relativeFrom="column">
                  <wp:posOffset>5105400</wp:posOffset>
                </wp:positionH>
                <wp:positionV relativeFrom="paragraph">
                  <wp:posOffset>1609725</wp:posOffset>
                </wp:positionV>
                <wp:extent cx="2114550" cy="257175"/>
                <wp:effectExtent l="0" t="0" r="0" b="9525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3778" w14:textId="2A12E20C" w:rsidR="00362146" w:rsidRPr="00362146" w:rsidRDefault="00362146" w:rsidP="00362146">
                            <w:pPr>
                              <w:snapToGrid w:val="0"/>
                              <w:ind w:right="200"/>
                              <w:jc w:val="right"/>
                              <w:rPr>
                                <w:rFonts w:ascii="メイリオ" w:eastAsia="メイリオ" w:hAnsi="メイリオ"/>
                                <w:color w:val="FFFFFF" w:themeColor="background1"/>
                              </w:rPr>
                            </w:pPr>
                            <w:r w:rsidRPr="00362146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</w:rPr>
                              <w:t>2,000円以上お買い上げの場合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121D" id="_x0000_s1033" type="#_x0000_t202" style="position:absolute;left:0;text-align:left;margin-left:402pt;margin-top:126.75pt;width:166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" filled="f" stroked="f">
                <v:textbox inset="5.85pt,.7pt,5.85pt,.7pt">
                  <w:txbxContent>
                    <w:p w14:paraId="44523778" w14:textId="2A12E20C" w:rsidR="00362146" w:rsidRPr="00362146" w:rsidRDefault="00362146" w:rsidP="00362146">
                      <w:pPr>
                        <w:snapToGrid w:val="0"/>
                        <w:ind w:right="200"/>
                        <w:jc w:val="right"/>
                        <w:rPr>
                          <w:rFonts w:ascii="メイリオ" w:eastAsia="メイリオ" w:hAnsi="メイリオ"/>
                          <w:color w:val="FFFFFF" w:themeColor="background1"/>
                        </w:rPr>
                      </w:pPr>
                      <w:r w:rsidRPr="00362146">
                        <w:rPr>
                          <w:rFonts w:ascii="メイリオ" w:eastAsia="メイリオ" w:hAnsi="メイリオ" w:hint="eastAsia"/>
                          <w:color w:val="FFFFFF" w:themeColor="background1"/>
                        </w:rPr>
                        <w:t>2,000円以上お買い上げの場合</w:t>
                      </w:r>
                    </w:p>
                  </w:txbxContent>
                </v:textbox>
              </v:shape>
            </w:pict>
          </mc:Fallback>
        </mc:AlternateContent>
      </w:r>
      <w:r w:rsidR="0036214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B6AB9C" wp14:editId="50009409">
                <wp:simplePos x="0" y="0"/>
                <wp:positionH relativeFrom="column">
                  <wp:posOffset>5114925</wp:posOffset>
                </wp:positionH>
                <wp:positionV relativeFrom="paragraph">
                  <wp:posOffset>1767840</wp:posOffset>
                </wp:positionV>
                <wp:extent cx="2847975" cy="608647"/>
                <wp:effectExtent l="0" t="0" r="0" b="1270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608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2EADD" w14:textId="5932E887" w:rsidR="00362146" w:rsidRPr="00362146" w:rsidRDefault="00362146" w:rsidP="00362146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362146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52"/>
                                <w:szCs w:val="52"/>
                              </w:rPr>
                              <w:t>花巻市内無料配達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AB9C" id="_x0000_s1034" type="#_x0000_t202" style="position:absolute;left:0;text-align:left;margin-left:402.75pt;margin-top:139.2pt;width:224.25pt;height:47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" filled="f" stroked="f">
                <v:textbox inset="5.85pt,.7pt,5.85pt,.7pt">
                  <w:txbxContent>
                    <w:p w14:paraId="4512EADD" w14:textId="5932E887" w:rsidR="00362146" w:rsidRPr="00362146" w:rsidRDefault="00362146" w:rsidP="00362146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C000"/>
                          <w:sz w:val="52"/>
                          <w:szCs w:val="52"/>
                        </w:rPr>
                      </w:pPr>
                      <w:r w:rsidRPr="00362146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52"/>
                          <w:szCs w:val="52"/>
                        </w:rPr>
                        <w:t>花巻市内無料配達</w:t>
                      </w:r>
                    </w:p>
                  </w:txbxContent>
                </v:textbox>
              </v:shape>
            </w:pict>
          </mc:Fallback>
        </mc:AlternateContent>
      </w:r>
      <w:r w:rsidR="000956CF">
        <w:rPr>
          <w:noProof/>
        </w:rPr>
        <w:drawing>
          <wp:anchor distT="0" distB="0" distL="114300" distR="114300" simplePos="0" relativeHeight="251653632" behindDoc="0" locked="0" layoutInCell="1" allowOverlap="1" wp14:anchorId="7490098D" wp14:editId="03D0E27E">
            <wp:simplePos x="0" y="0"/>
            <wp:positionH relativeFrom="column">
              <wp:posOffset>3433445</wp:posOffset>
            </wp:positionH>
            <wp:positionV relativeFrom="paragraph">
              <wp:posOffset>657225</wp:posOffset>
            </wp:positionV>
            <wp:extent cx="1485899" cy="9906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96" cy="1005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CF">
        <w:rPr>
          <w:noProof/>
        </w:rPr>
        <w:drawing>
          <wp:anchor distT="0" distB="0" distL="114300" distR="114300" simplePos="0" relativeHeight="251662848" behindDoc="0" locked="0" layoutInCell="1" allowOverlap="1" wp14:anchorId="26E4E9F0" wp14:editId="63D82100">
            <wp:simplePos x="0" y="0"/>
            <wp:positionH relativeFrom="column">
              <wp:posOffset>1828800</wp:posOffset>
            </wp:positionH>
            <wp:positionV relativeFrom="paragraph">
              <wp:posOffset>2057400</wp:posOffset>
            </wp:positionV>
            <wp:extent cx="1956435" cy="130429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CF">
        <w:rPr>
          <w:noProof/>
        </w:rPr>
        <w:drawing>
          <wp:anchor distT="0" distB="0" distL="114300" distR="114300" simplePos="0" relativeHeight="251665920" behindDoc="0" locked="0" layoutInCell="1" allowOverlap="1" wp14:anchorId="49392AB4" wp14:editId="79096AB2">
            <wp:simplePos x="0" y="0"/>
            <wp:positionH relativeFrom="column">
              <wp:posOffset>3114675</wp:posOffset>
            </wp:positionH>
            <wp:positionV relativeFrom="paragraph">
              <wp:posOffset>3860800</wp:posOffset>
            </wp:positionV>
            <wp:extent cx="1552575" cy="10350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-chieyo\AppData\Local\Microsoft\Windows\Temporary Internet Files\Low\Content.IE5\ZQ7W1Z6H\j0180477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1F">
        <w:rPr>
          <w:noProof/>
        </w:rPr>
        <w:drawing>
          <wp:anchor distT="0" distB="0" distL="114300" distR="114300" simplePos="0" relativeHeight="251667968" behindDoc="0" locked="0" layoutInCell="1" allowOverlap="1" wp14:anchorId="655B0CF1" wp14:editId="4B8E6862">
            <wp:simplePos x="0" y="0"/>
            <wp:positionH relativeFrom="column">
              <wp:posOffset>1962150</wp:posOffset>
            </wp:positionH>
            <wp:positionV relativeFrom="paragraph">
              <wp:posOffset>533400</wp:posOffset>
            </wp:positionV>
            <wp:extent cx="1327785" cy="88519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chieyo\AppData\Local\Microsoft\Windows\Temporary Internet Files\Low\Content.IE5\5KTU2NVC\j0400482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8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1F">
        <w:rPr>
          <w:noProof/>
        </w:rPr>
        <w:drawing>
          <wp:anchor distT="0" distB="0" distL="114300" distR="114300" simplePos="0" relativeHeight="251666944" behindDoc="0" locked="0" layoutInCell="1" allowOverlap="1" wp14:anchorId="5CCBC17A" wp14:editId="46C56E33">
            <wp:simplePos x="0" y="0"/>
            <wp:positionH relativeFrom="column">
              <wp:posOffset>3533775</wp:posOffset>
            </wp:positionH>
            <wp:positionV relativeFrom="paragraph">
              <wp:posOffset>4895850</wp:posOffset>
            </wp:positionV>
            <wp:extent cx="1552575" cy="10350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-chieyo\AppData\Local\Microsoft\Windows\Temporary Internet Files\Low\Content.IE5\ZQ7W1Z6H\j018047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13706D" wp14:editId="39C2ADE9">
                <wp:simplePos x="0" y="0"/>
                <wp:positionH relativeFrom="column">
                  <wp:posOffset>8064500</wp:posOffset>
                </wp:positionH>
                <wp:positionV relativeFrom="paragraph">
                  <wp:posOffset>219075</wp:posOffset>
                </wp:positionV>
                <wp:extent cx="2003425" cy="643890"/>
                <wp:effectExtent l="0" t="0" r="0" b="381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C97A6" w14:textId="62463945" w:rsidR="008F5475" w:rsidRPr="0027081F" w:rsidRDefault="008F5475" w:rsidP="008F5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FF"/>
                                <w:sz w:val="72"/>
                                <w:szCs w:val="72"/>
                              </w:rPr>
                            </w:pPr>
                            <w:r w:rsidRPr="0027081F">
                              <w:rPr>
                                <w:rFonts w:ascii="HG丸ｺﾞｼｯｸM-PRO" w:eastAsia="HG丸ｺﾞｼｯｸM-PRO" w:hAnsi="HG丸ｺﾞｼｯｸM-PRO" w:hint="eastAsia"/>
                                <w:color w:val="FF00FF"/>
                                <w:sz w:val="72"/>
                                <w:szCs w:val="72"/>
                              </w:rPr>
                              <w:t>5</w:t>
                            </w:r>
                            <w:r w:rsidRPr="0027081F">
                              <w:rPr>
                                <w:rFonts w:ascii="HG丸ｺﾞｼｯｸM-PRO" w:eastAsia="HG丸ｺﾞｼｯｸM-PRO" w:hAnsi="HG丸ｺﾞｼｯｸM-PRO"/>
                                <w:color w:val="FF00FF"/>
                                <w:sz w:val="72"/>
                                <w:szCs w:val="72"/>
                              </w:rPr>
                              <w:t>/10</w:t>
                            </w:r>
                            <w:r w:rsidRPr="0027081F">
                              <w:rPr>
                                <w:rFonts w:ascii="ＭＳ 明朝" w:eastAsia="ＭＳ 明朝" w:hAnsi="ＭＳ 明朝" w:cs="ＭＳ 明朝" w:hint="eastAsia"/>
                                <w:color w:val="FF00FF"/>
                                <w:sz w:val="72"/>
                                <w:szCs w:val="72"/>
                              </w:rPr>
                              <w:t>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706D" id="_x0000_s1035" type="#_x0000_t202" style="position:absolute;left:0;text-align:left;margin-left:635pt;margin-top:17.25pt;width:157.75pt;height:5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" filled="f" stroked="f">
                <v:textbox inset="5.85pt,.7pt,5.85pt,.7pt">
                  <w:txbxContent>
                    <w:p w14:paraId="671C97A6" w14:textId="62463945" w:rsidR="008F5475" w:rsidRPr="0027081F" w:rsidRDefault="008F5475" w:rsidP="008F5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FF"/>
                          <w:sz w:val="72"/>
                          <w:szCs w:val="72"/>
                        </w:rPr>
                      </w:pPr>
                      <w:r w:rsidRPr="0027081F">
                        <w:rPr>
                          <w:rFonts w:ascii="HG丸ｺﾞｼｯｸM-PRO" w:eastAsia="HG丸ｺﾞｼｯｸM-PRO" w:hAnsi="HG丸ｺﾞｼｯｸM-PRO" w:hint="eastAsia"/>
                          <w:color w:val="FF00FF"/>
                          <w:sz w:val="72"/>
                          <w:szCs w:val="72"/>
                        </w:rPr>
                        <w:t>5</w:t>
                      </w:r>
                      <w:r w:rsidRPr="0027081F">
                        <w:rPr>
                          <w:rFonts w:ascii="HG丸ｺﾞｼｯｸM-PRO" w:eastAsia="HG丸ｺﾞｼｯｸM-PRO" w:hAnsi="HG丸ｺﾞｼｯｸM-PRO"/>
                          <w:color w:val="FF00FF"/>
                          <w:sz w:val="72"/>
                          <w:szCs w:val="72"/>
                        </w:rPr>
                        <w:t>/10</w:t>
                      </w:r>
                      <w:r w:rsidRPr="0027081F">
                        <w:rPr>
                          <w:rFonts w:ascii="ＭＳ 明朝" w:eastAsia="ＭＳ 明朝" w:hAnsi="ＭＳ 明朝" w:cs="ＭＳ 明朝" w:hint="eastAsia"/>
                          <w:color w:val="FF00FF"/>
                          <w:sz w:val="72"/>
                          <w:szCs w:val="72"/>
                        </w:rPr>
                        <w:t>㊐</w:t>
                      </w:r>
                    </w:p>
                  </w:txbxContent>
                </v:textbox>
              </v:shape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65A910" wp14:editId="74ED105E">
                <wp:simplePos x="0" y="0"/>
                <wp:positionH relativeFrom="column">
                  <wp:posOffset>7693660</wp:posOffset>
                </wp:positionH>
                <wp:positionV relativeFrom="paragraph">
                  <wp:posOffset>981075</wp:posOffset>
                </wp:positionV>
                <wp:extent cx="2459990" cy="662940"/>
                <wp:effectExtent l="0" t="0" r="0" b="381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B3C7C" w14:textId="75B7F61C" w:rsidR="004A64FB" w:rsidRPr="008F5475" w:rsidRDefault="008F5475" w:rsidP="004A64F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5475">
                              <w:rPr>
                                <w:rFonts w:ascii="HG丸ｺﾞｼｯｸM-PRO" w:eastAsia="HG丸ｺﾞｼｯｸM-PRO" w:hAnsi="HG丸ｺﾞｼｯｸM-PRO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お母さんに感謝を込めて</w:t>
                            </w:r>
                          </w:p>
                          <w:p w14:paraId="2D697F4B" w14:textId="67B1D019" w:rsidR="008F5475" w:rsidRPr="008F5475" w:rsidRDefault="008F5475" w:rsidP="004A64F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5475">
                              <w:rPr>
                                <w:rFonts w:ascii="HG丸ｺﾞｼｯｸM-PRO" w:eastAsia="HG丸ｺﾞｼｯｸM-PRO" w:hAnsi="HG丸ｺﾞｼｯｸM-PRO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お花を贈りましょう！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A910" id="Text Box 6" o:spid="_x0000_s1036" type="#_x0000_t202" style="position:absolute;left:0;text-align:left;margin-left:605.8pt;margin-top:77.25pt;width:193.7pt;height:5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" filled="f" stroked="f">
                <v:textbox inset="5.85pt,.7pt,5.85pt,.7pt">
                  <w:txbxContent>
                    <w:p w14:paraId="27BB3C7C" w14:textId="75B7F61C" w:rsidR="004A64FB" w:rsidRPr="008F5475" w:rsidRDefault="008F5475" w:rsidP="004A64F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5475">
                        <w:rPr>
                          <w:rFonts w:ascii="HG丸ｺﾞｼｯｸM-PRO" w:eastAsia="HG丸ｺﾞｼｯｸM-PRO" w:hAnsi="HG丸ｺﾞｼｯｸM-PRO" w:hint="eastAsia"/>
                          <w:color w:val="17365D" w:themeColor="text2" w:themeShade="BF"/>
                          <w:sz w:val="32"/>
                          <w:szCs w:val="32"/>
                        </w:rPr>
                        <w:t>お母さんに感謝を込めて</w:t>
                      </w:r>
                    </w:p>
                    <w:p w14:paraId="2D697F4B" w14:textId="67B1D019" w:rsidR="008F5475" w:rsidRPr="008F5475" w:rsidRDefault="008F5475" w:rsidP="004A64F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5475">
                        <w:rPr>
                          <w:rFonts w:ascii="HG丸ｺﾞｼｯｸM-PRO" w:eastAsia="HG丸ｺﾞｼｯｸM-PRO" w:hAnsi="HG丸ｺﾞｼｯｸM-PRO" w:hint="eastAsia"/>
                          <w:color w:val="17365D" w:themeColor="text2" w:themeShade="BF"/>
                          <w:sz w:val="32"/>
                          <w:szCs w:val="32"/>
                        </w:rPr>
                        <w:t>お花を贈りましょう！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65A910" wp14:editId="52BFEA93">
                <wp:simplePos x="0" y="0"/>
                <wp:positionH relativeFrom="column">
                  <wp:posOffset>7407910</wp:posOffset>
                </wp:positionH>
                <wp:positionV relativeFrom="paragraph">
                  <wp:posOffset>2842260</wp:posOffset>
                </wp:positionV>
                <wp:extent cx="393065" cy="1882140"/>
                <wp:effectExtent l="0" t="3810" r="0" b="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DD838" w14:textId="54BBBC38" w:rsidR="00BA351F" w:rsidRPr="00BA351F" w:rsidRDefault="00BA351F" w:rsidP="00BA351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7365D" w:themeColor="text2" w:themeShade="BF"/>
                                <w:sz w:val="22"/>
                              </w:rPr>
                            </w:pPr>
                            <w:r w:rsidRPr="00BA351F">
                              <w:rPr>
                                <w:rFonts w:ascii="HG丸ｺﾞｼｯｸM-PRO" w:eastAsia="HG丸ｺﾞｼｯｸM-PRO" w:hAnsi="HG丸ｺﾞｼｯｸM-PRO" w:hint="eastAsia"/>
                                <w:color w:val="17365D" w:themeColor="text2" w:themeShade="BF"/>
                                <w:sz w:val="22"/>
                              </w:rPr>
                              <w:t>大切な想いを１輪の花束から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A910" id="Text Box 12" o:spid="_x0000_s1037" type="#_x0000_t202" style="position:absolute;left:0;text-align:left;margin-left:583.3pt;margin-top:223.8pt;width:30.95pt;height:14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" filled="f" stroked="f">
                <v:textbox style="layout-flow:vertical-ideographic" inset="5.85pt,.7pt,5.85pt,.7pt">
                  <w:txbxContent>
                    <w:p w14:paraId="4C9DD838" w14:textId="54BBBC38" w:rsidR="00BA351F" w:rsidRPr="00BA351F" w:rsidRDefault="00BA351F" w:rsidP="00BA351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7365D" w:themeColor="text2" w:themeShade="BF"/>
                          <w:sz w:val="22"/>
                        </w:rPr>
                      </w:pPr>
                      <w:r w:rsidRPr="00BA351F">
                        <w:rPr>
                          <w:rFonts w:ascii="HG丸ｺﾞｼｯｸM-PRO" w:eastAsia="HG丸ｺﾞｼｯｸM-PRO" w:hAnsi="HG丸ｺﾞｼｯｸM-PRO" w:hint="eastAsia"/>
                          <w:color w:val="17365D" w:themeColor="text2" w:themeShade="BF"/>
                          <w:sz w:val="22"/>
                        </w:rPr>
                        <w:t>大切な想いを１輪の花束から</w:t>
                      </w:r>
                    </w:p>
                  </w:txbxContent>
                </v:textbox>
              </v:shape>
            </w:pict>
          </mc:Fallback>
        </mc:AlternateContent>
      </w:r>
      <w:r w:rsidR="00BA351F">
        <w:rPr>
          <w:noProof/>
        </w:rPr>
        <w:drawing>
          <wp:anchor distT="0" distB="0" distL="114300" distR="114300" simplePos="0" relativeHeight="251640320" behindDoc="0" locked="0" layoutInCell="1" allowOverlap="1" wp14:anchorId="07F01E1C" wp14:editId="325990EF">
            <wp:simplePos x="0" y="0"/>
            <wp:positionH relativeFrom="column">
              <wp:posOffset>5918835</wp:posOffset>
            </wp:positionH>
            <wp:positionV relativeFrom="paragraph">
              <wp:posOffset>2994660</wp:posOffset>
            </wp:positionV>
            <wp:extent cx="2491512" cy="1661160"/>
            <wp:effectExtent l="0" t="419100" r="0" b="3962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-chieyo\AppData\Local\Microsoft\Windows\Temporary Internet Files\Low\Content.IE5\ZQ7W1Z6H\j0180477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512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9CE">
        <w:rPr>
          <w:noProof/>
        </w:rPr>
        <w:drawing>
          <wp:anchor distT="0" distB="0" distL="114300" distR="114300" simplePos="0" relativeHeight="251641344" behindDoc="1" locked="0" layoutInCell="1" allowOverlap="1" wp14:anchorId="4A35005D" wp14:editId="02577FFF">
            <wp:simplePos x="0" y="0"/>
            <wp:positionH relativeFrom="column">
              <wp:posOffset>3841750</wp:posOffset>
            </wp:positionH>
            <wp:positionV relativeFrom="paragraph">
              <wp:posOffset>589915</wp:posOffset>
            </wp:positionV>
            <wp:extent cx="7656830" cy="5104130"/>
            <wp:effectExtent l="0" t="1276350" r="0" b="12585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-chieyo\AppData\Local\Microsoft\Windows\Temporary Internet Files\Low\Content.IE5\HIS5BE1L\j0430647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AD125C" wp14:editId="427365A8">
                <wp:simplePos x="0" y="0"/>
                <wp:positionH relativeFrom="column">
                  <wp:posOffset>-645160</wp:posOffset>
                </wp:positionH>
                <wp:positionV relativeFrom="paragraph">
                  <wp:posOffset>5987415</wp:posOffset>
                </wp:positionV>
                <wp:extent cx="5534025" cy="1098550"/>
                <wp:effectExtent l="2540" t="5715" r="6985" b="635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1098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EFB5" id="Rectangle 9" o:spid="_x0000_s1026" style="position:absolute;left:0;text-align:left;margin-left:-50.8pt;margin-top:471.45pt;width:435.75pt;height:86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" stroked="f">
                <v:fill opacity="35466f"/>
                <v:textbox inset="5.85pt,.7pt,5.85pt,.7pt"/>
              </v:rect>
            </w:pict>
          </mc:Fallback>
        </mc:AlternateContent>
      </w:r>
      <w:r w:rsidR="0047420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CCE67A" wp14:editId="437396E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6903720"/>
                <wp:effectExtent l="12065" t="12700" r="6985" b="825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3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B6B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0;width:0;height:54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" strokecolor="#548dd4 [1951]">
                <w10:wrap anchorx="margin" anchory="margin"/>
              </v:shape>
            </w:pict>
          </mc:Fallback>
        </mc:AlternateContent>
      </w:r>
    </w:p>
    <w:sectPr w:rsidR="00375FD0" w:rsidSect="004A64FB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D41AE" w14:textId="77777777" w:rsidR="00C92F83" w:rsidRDefault="00C92F83" w:rsidP="006B29CE">
      <w:r>
        <w:separator/>
      </w:r>
    </w:p>
  </w:endnote>
  <w:endnote w:type="continuationSeparator" w:id="0">
    <w:p w14:paraId="41D51F4C" w14:textId="77777777" w:rsidR="00C92F83" w:rsidRDefault="00C92F83" w:rsidP="006B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83A72" w14:textId="77777777" w:rsidR="00C92F83" w:rsidRDefault="00C92F83" w:rsidP="006B29CE">
      <w:r>
        <w:separator/>
      </w:r>
    </w:p>
  </w:footnote>
  <w:footnote w:type="continuationSeparator" w:id="0">
    <w:p w14:paraId="3892E0BD" w14:textId="77777777" w:rsidR="00C92F83" w:rsidRDefault="00C92F83" w:rsidP="006B2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 w:grammar="clean"/>
  <w:attachedTemplate r:id="rId1"/>
  <w:defaultTabStop w:val="840"/>
  <w:drawingGridHorizontalSpacing w:val="1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75"/>
    <w:rsid w:val="00073908"/>
    <w:rsid w:val="00085114"/>
    <w:rsid w:val="000956CF"/>
    <w:rsid w:val="000D0CB2"/>
    <w:rsid w:val="0021700B"/>
    <w:rsid w:val="0027081F"/>
    <w:rsid w:val="002933A3"/>
    <w:rsid w:val="0034358D"/>
    <w:rsid w:val="00362146"/>
    <w:rsid w:val="00375FD0"/>
    <w:rsid w:val="003A379A"/>
    <w:rsid w:val="00415318"/>
    <w:rsid w:val="00474204"/>
    <w:rsid w:val="00492D32"/>
    <w:rsid w:val="004A64FB"/>
    <w:rsid w:val="004B33D4"/>
    <w:rsid w:val="004D160E"/>
    <w:rsid w:val="006068A0"/>
    <w:rsid w:val="006B29CE"/>
    <w:rsid w:val="00811BB3"/>
    <w:rsid w:val="008F5475"/>
    <w:rsid w:val="00956656"/>
    <w:rsid w:val="00A01157"/>
    <w:rsid w:val="00B13E2A"/>
    <w:rsid w:val="00BA351F"/>
    <w:rsid w:val="00C63CC2"/>
    <w:rsid w:val="00C92F83"/>
    <w:rsid w:val="00CB700C"/>
    <w:rsid w:val="00DB2156"/>
    <w:rsid w:val="00DE251B"/>
    <w:rsid w:val="00E73B21"/>
    <w:rsid w:val="00E95C90"/>
    <w:rsid w:val="00F97F58"/>
    <w:rsid w:val="00F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6f,#f9f"/>
    </o:shapedefaults>
    <o:shapelayout v:ext="edit">
      <o:idmap v:ext="edit" data="1"/>
    </o:shapelayout>
  </w:shapeDefaults>
  <w:decimalSymbol w:val="."/>
  <w:listSeparator w:val=","/>
  <w14:docId w14:val="1049E4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79A"/>
    <w:pPr>
      <w:widowControl w:val="0"/>
      <w:jc w:val="both"/>
    </w:pPr>
    <w:rPr>
      <w:rFonts w:ascii="Verdana" w:eastAsia="ＭＳ Ｐゴシック" w:hAnsi="Verdan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スタイル2"/>
    <w:basedOn w:val="a0"/>
    <w:uiPriority w:val="1"/>
    <w:rsid w:val="00956656"/>
  </w:style>
  <w:style w:type="paragraph" w:styleId="a3">
    <w:name w:val="Balloon Text"/>
    <w:basedOn w:val="a"/>
    <w:link w:val="a4"/>
    <w:uiPriority w:val="99"/>
    <w:semiHidden/>
    <w:unhideWhenUsed/>
    <w:rsid w:val="004A64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64F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29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29CE"/>
    <w:rPr>
      <w:rFonts w:ascii="Verdana" w:eastAsia="ＭＳ Ｐゴシック" w:hAnsi="Verdana"/>
      <w:sz w:val="20"/>
    </w:rPr>
  </w:style>
  <w:style w:type="paragraph" w:styleId="a7">
    <w:name w:val="footer"/>
    <w:basedOn w:val="a"/>
    <w:link w:val="a8"/>
    <w:uiPriority w:val="99"/>
    <w:unhideWhenUsed/>
    <w:rsid w:val="006B29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29CE"/>
    <w:rPr>
      <w:rFonts w:ascii="Verdana" w:eastAsia="ＭＳ Ｐゴシック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497;&#12531;&#12501;&#12524;&#12483;&#12488;%20(&#26053;&#34892;)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TPFriendlyName xmlns="1119c2e5-8fb9-4d5f-baf1-202c530f2c34">パンフレット (旅行)</TPFriendlyName>
    <NumericId xmlns="1119c2e5-8fb9-4d5f-baf1-202c530f2c34">-1</NumericId>
    <BusinessGroup xmlns="1119c2e5-8fb9-4d5f-baf1-202c530f2c34" xsi:nil="true"/>
    <SourceTitle xmlns="1119c2e5-8fb9-4d5f-baf1-202c530f2c34">パンフレット (旅行)</SourceTitle>
    <APEditor xmlns="1119c2e5-8fb9-4d5f-baf1-202c530f2c34">
      <UserInfo>
        <DisplayName>FAREAST\kaorisat</DisplayName>
        <AccountId>71</AccountId>
        <AccountType/>
      </UserInfo>
    </APEditor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LastPublishResultLookup xmlns="1119c2e5-8fb9-4d5f-baf1-202c530f2c34" xsi:nil="true"/>
    <PublishStatusLookup xmlns="1119c2e5-8fb9-4d5f-baf1-202c530f2c34">
      <Value>209286</Value>
      <Value>446812</Value>
    </PublishStatusLookup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PublishTargets xmlns="1119c2e5-8fb9-4d5f-baf1-202c530f2c34">OfficeOnline</PublishTargets>
    <TimesCloned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2009-10-22T00:41:59+00:00</AssetStart>
    <AcquiredFrom xmlns="1119c2e5-8fb9-4d5f-baf1-202c530f2c34" xsi:nil="true"/>
    <TPClientViewer xmlns="1119c2e5-8fb9-4d5f-baf1-202c530f2c34">Microsoft Office Word</TPClientViewer>
    <IsDeleted xmlns="1119c2e5-8fb9-4d5f-baf1-202c530f2c34">false</IsDeleted>
    <TemplateStatus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TPComponent xmlns="1119c2e5-8fb9-4d5f-baf1-202c530f2c34">WORDFiles</TPComponent>
    <Milestone xmlns="1119c2e5-8fb9-4d5f-baf1-202c530f2c34" xsi:nil="true"/>
    <OriginAsset xmlns="1119c2e5-8fb9-4d5f-baf1-202c530f2c34" xsi:nil="true"/>
    <AssetId xmlns="1119c2e5-8fb9-4d5f-baf1-202c530f2c34">TP010289905</AssetId>
    <TPLaunchHelpLink xmlns="1119c2e5-8fb9-4d5f-baf1-202c530f2c34" xsi:nil="true"/>
    <TPApplication xmlns="1119c2e5-8fb9-4d5f-baf1-202c530f2c34">Word</TPApplication>
    <IntlLocPriority xmlns="1119c2e5-8fb9-4d5f-baf1-202c530f2c34" xsi:nil="true"/>
    <IntlLangReviewer xmlns="1119c2e5-8fb9-4d5f-baf1-202c530f2c34" xsi:nil="true"/>
    <HandoffToMSDN xmlns="1119c2e5-8fb9-4d5f-baf1-202c530f2c34" xsi:nil="true"/>
    <PlannedPubDate xmlns="1119c2e5-8fb9-4d5f-baf1-202c530f2c34" xsi:nil="true"/>
    <CrawlForDependencies xmlns="1119c2e5-8fb9-4d5f-baf1-202c530f2c34">false</CrawlForDependencies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TPCommandLine xmlns="1119c2e5-8fb9-4d5f-baf1-202c530f2c34">{WD} /f {FilePath}</TPCommandLine>
    <TPAppVersion xmlns="1119c2e5-8fb9-4d5f-baf1-202c530f2c34">12</TPAppVersion>
    <APAuthor xmlns="1119c2e5-8fb9-4d5f-baf1-202c530f2c34">
      <UserInfo>
        <DisplayName/>
        <AccountId>-1</AccountId>
        <AccountType/>
      </UserInfo>
    </APAuthor>
    <EditorialStatus xmlns="1119c2e5-8fb9-4d5f-baf1-202c530f2c34" xsi:nil="true"/>
    <TPLaunchHelpLinkType xmlns="1119c2e5-8fb9-4d5f-baf1-202c530f2c34">Template</TPLaunchHelpLinkType>
    <LastModifiedDateTime xmlns="1119c2e5-8fb9-4d5f-baf1-202c530f2c34" xsi:nil="true"/>
    <UACurrentWords xmlns="1119c2e5-8fb9-4d5f-baf1-202c530f2c34">0</UACurrentWords>
    <UALocRecommendation xmlns="1119c2e5-8fb9-4d5f-baf1-202c530f2c34">Localize</UALocRecommendation>
    <ArtSampleDocs xmlns="1119c2e5-8fb9-4d5f-baf1-202c530f2c34" xsi:nil="true"/>
    <UANotes xmlns="1119c2e5-8fb9-4d5f-baf1-202c530f2c34" xsi:nil="true"/>
    <ShowIn xmlns="1119c2e5-8fb9-4d5f-baf1-202c530f2c34">On Web no search</ShowIn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BlockPublish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46394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6B4E33AF-194F-4336-9B70-6C775FFB1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9A2510-C383-4E06-98FF-694CA308D6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6E9CB5-E3A3-4DB5-8D81-EC83A539EEAA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パンフレット (旅行)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パンフレット (旅行)</vt:lpstr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パンフレット (旅行)</dc:title>
  <dc:creator/>
  <cp:lastModifiedBy/>
  <cp:revision>1</cp:revision>
  <dcterms:created xsi:type="dcterms:W3CDTF">2020-04-27T15:08:00Z</dcterms:created>
  <dcterms:modified xsi:type="dcterms:W3CDTF">2020-04-27T15:16:00Z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1665;#Template 12;#1328;# Word 12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0</vt:r8>
  </property>
</Properties>
</file>